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12861" w14:textId="2CBA9A3B" w:rsidR="00D626CD" w:rsidRDefault="00351375">
      <w:pPr>
        <w:sectPr w:rsidR="00D626CD" w:rsidSect="00C73BBC">
          <w:pgSz w:w="11906" w:h="16838" w:code="9"/>
          <w:pgMar w:top="1440" w:right="1797" w:bottom="1440" w:left="1797" w:header="851" w:footer="992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C7C270E" wp14:editId="0637FB9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3325" cy="10696575"/>
            <wp:effectExtent l="0" t="0" r="0" b="0"/>
            <wp:wrapNone/>
            <wp:docPr id="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703E0" w14:textId="4F26F574" w:rsidR="00D626CD" w:rsidRDefault="00351375">
      <w:pPr>
        <w:sectPr w:rsidR="00D626CD" w:rsidSect="00C73BBC">
          <w:pgSz w:w="11906" w:h="16838" w:code="9"/>
          <w:pgMar w:top="1440" w:right="1797" w:bottom="1440" w:left="179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51F318C1" wp14:editId="2684C930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3325" cy="10696575"/>
            <wp:effectExtent l="0" t="0" r="0" b="0"/>
            <wp:wrapNone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CA522" w14:textId="1FA85FFE" w:rsidR="00D626CD" w:rsidRDefault="00351375">
      <w:pPr>
        <w:sectPr w:rsidR="00D626CD" w:rsidSect="00C73BBC">
          <w:pgSz w:w="11906" w:h="16838" w:code="9"/>
          <w:pgMar w:top="1440" w:right="1797" w:bottom="1440" w:left="179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760987B1" wp14:editId="3D2DC34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3325" cy="10696575"/>
            <wp:effectExtent l="0" t="0" r="0" b="0"/>
            <wp:wrapNone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7CD76" w14:textId="5B262FE9" w:rsidR="00D626CD" w:rsidRDefault="00351375">
      <w:pPr>
        <w:sectPr w:rsidR="00D626CD" w:rsidSect="00C73BBC">
          <w:pgSz w:w="11906" w:h="16838" w:code="9"/>
          <w:pgMar w:top="1440" w:right="1797" w:bottom="1440" w:left="179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66A77A80" wp14:editId="2F07D940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3325" cy="10696575"/>
            <wp:effectExtent l="0" t="0" r="0" b="0"/>
            <wp:wrapNone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205FB" w14:textId="27BF5C6D" w:rsidR="00E312F3" w:rsidRDefault="00351375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2135B3D" wp14:editId="63434BC9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3325" cy="10696575"/>
            <wp:effectExtent l="0" t="0" r="0" b="0"/>
            <wp:wrapNone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2F3" w:rsidSect="00C73BBC">
      <w:pgSz w:w="11906" w:h="16838" w:code="9"/>
      <w:pgMar w:top="1440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采風體W3"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375"/>
    <w:rsid w:val="000318FA"/>
    <w:rsid w:val="000702AD"/>
    <w:rsid w:val="0007505F"/>
    <w:rsid w:val="000B4C91"/>
    <w:rsid w:val="000E57D9"/>
    <w:rsid w:val="000F0ED1"/>
    <w:rsid w:val="00100E18"/>
    <w:rsid w:val="00123111"/>
    <w:rsid w:val="00127CD8"/>
    <w:rsid w:val="0013674F"/>
    <w:rsid w:val="00157FEA"/>
    <w:rsid w:val="001D309F"/>
    <w:rsid w:val="0022126A"/>
    <w:rsid w:val="00236985"/>
    <w:rsid w:val="002C0225"/>
    <w:rsid w:val="002D60F9"/>
    <w:rsid w:val="003068E4"/>
    <w:rsid w:val="00351375"/>
    <w:rsid w:val="003770FA"/>
    <w:rsid w:val="003804E3"/>
    <w:rsid w:val="003A67C0"/>
    <w:rsid w:val="003D5509"/>
    <w:rsid w:val="003E3A5F"/>
    <w:rsid w:val="00401C69"/>
    <w:rsid w:val="0041085A"/>
    <w:rsid w:val="0042568E"/>
    <w:rsid w:val="00446A15"/>
    <w:rsid w:val="00454356"/>
    <w:rsid w:val="00462687"/>
    <w:rsid w:val="00472AA2"/>
    <w:rsid w:val="00495565"/>
    <w:rsid w:val="004D0963"/>
    <w:rsid w:val="00577B17"/>
    <w:rsid w:val="00587EBA"/>
    <w:rsid w:val="005A171B"/>
    <w:rsid w:val="005C6EB4"/>
    <w:rsid w:val="005E4C5A"/>
    <w:rsid w:val="00652FA3"/>
    <w:rsid w:val="00671059"/>
    <w:rsid w:val="00703331"/>
    <w:rsid w:val="00733F79"/>
    <w:rsid w:val="0076731D"/>
    <w:rsid w:val="007C1013"/>
    <w:rsid w:val="0083584C"/>
    <w:rsid w:val="00864F5D"/>
    <w:rsid w:val="00897AFD"/>
    <w:rsid w:val="008A219B"/>
    <w:rsid w:val="008B5D89"/>
    <w:rsid w:val="008C5DE2"/>
    <w:rsid w:val="008E4DDC"/>
    <w:rsid w:val="00922368"/>
    <w:rsid w:val="009B34A5"/>
    <w:rsid w:val="009C5A53"/>
    <w:rsid w:val="009D534B"/>
    <w:rsid w:val="009E04C5"/>
    <w:rsid w:val="00A15573"/>
    <w:rsid w:val="00A76BEA"/>
    <w:rsid w:val="00AA04DC"/>
    <w:rsid w:val="00AA699C"/>
    <w:rsid w:val="00AA773D"/>
    <w:rsid w:val="00AC6007"/>
    <w:rsid w:val="00AF10D6"/>
    <w:rsid w:val="00B37BB6"/>
    <w:rsid w:val="00B40CE4"/>
    <w:rsid w:val="00B851DE"/>
    <w:rsid w:val="00B865A1"/>
    <w:rsid w:val="00B909A1"/>
    <w:rsid w:val="00C1673A"/>
    <w:rsid w:val="00C73BBC"/>
    <w:rsid w:val="00C744DD"/>
    <w:rsid w:val="00CB2123"/>
    <w:rsid w:val="00CB5746"/>
    <w:rsid w:val="00CC35C5"/>
    <w:rsid w:val="00CD4897"/>
    <w:rsid w:val="00D10188"/>
    <w:rsid w:val="00D16753"/>
    <w:rsid w:val="00D52F45"/>
    <w:rsid w:val="00D626CD"/>
    <w:rsid w:val="00DA04B8"/>
    <w:rsid w:val="00DA6743"/>
    <w:rsid w:val="00DC5650"/>
    <w:rsid w:val="00DD7AA0"/>
    <w:rsid w:val="00DE6ADD"/>
    <w:rsid w:val="00DF2CF3"/>
    <w:rsid w:val="00DF7AFC"/>
    <w:rsid w:val="00E022A6"/>
    <w:rsid w:val="00E05F29"/>
    <w:rsid w:val="00E312F3"/>
    <w:rsid w:val="00E75E99"/>
    <w:rsid w:val="00E7655C"/>
    <w:rsid w:val="00EB527D"/>
    <w:rsid w:val="00EE63B0"/>
    <w:rsid w:val="00F050CC"/>
    <w:rsid w:val="00F16629"/>
    <w:rsid w:val="00FA050E"/>
    <w:rsid w:val="00FB37E0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6AB9CE"/>
  <w15:chartTrackingRefBased/>
  <w15:docId w15:val="{583E891D-009A-405F-81EB-C8DF002B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細明體" w:eastAsia="細明體" w:hAnsi="細明體" w:cs="細明體"/>
      <w:color w:val="000000"/>
      <w:sz w:val="19"/>
      <w:szCs w:val="19"/>
      <w:u w:val="wavyDouble" w:color="FF000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">
    <w:name w:val="樣式1"/>
    <w:basedOn w:val="a"/>
    <w:rsid w:val="00E312F3"/>
    <w:pPr>
      <w:spacing w:line="500" w:lineRule="exact"/>
    </w:pPr>
    <w:rPr>
      <w:rFonts w:ascii="微軟正黑體" w:eastAsia="微軟正黑體" w:hAnsi="微軟正黑體"/>
      <w:sz w:val="28"/>
      <w:szCs w:val="28"/>
    </w:rPr>
  </w:style>
  <w:style w:type="paragraph" w:customStyle="1" w:styleId="2">
    <w:name w:val="樣式2"/>
    <w:basedOn w:val="1"/>
    <w:rsid w:val="00E312F3"/>
    <w:rPr>
      <w:szCs w:val="27"/>
    </w:rPr>
  </w:style>
  <w:style w:type="paragraph" w:customStyle="1" w:styleId="4">
    <w:name w:val="樣式4"/>
    <w:basedOn w:val="1"/>
    <w:rsid w:val="00C73BBC"/>
    <w:rPr>
      <w:rFonts w:ascii="華康采風體W3" w:eastAsia="華康采風體W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chun0707\Downloads\63101165671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0EB14-482C-48B3-A1E9-E31616CB6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63101165671</Template>
  <TotalTime>0</TotalTime>
  <Pages>5</Pages>
  <Words>1</Words>
  <Characters>9</Characters>
  <Application>Microsoft Office Word</Application>
  <DocSecurity>0</DocSecurity>
  <Lines>1</Lines>
  <Paragraphs>1</Paragraphs>
  <ScaleCrop>false</ScaleCrop>
  <Company>NONE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羅羽君</dc:creator>
  <cp:keywords/>
  <cp:lastModifiedBy>羅羽君</cp:lastModifiedBy>
  <cp:revision>1</cp:revision>
  <dcterms:created xsi:type="dcterms:W3CDTF">2025-03-14T08:14:00Z</dcterms:created>
  <dcterms:modified xsi:type="dcterms:W3CDTF">2025-03-14T08:14:00Z</dcterms:modified>
</cp:coreProperties>
</file>